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5A" w:rsidRPr="00E60E8D" w:rsidRDefault="003B045A" w:rsidP="00A400D0">
      <w:pPr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AEA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732pt">
            <v:imagedata r:id="rId5" o:title=""/>
          </v:shape>
        </w:pict>
      </w:r>
      <w:r w:rsidRPr="00E60E8D">
        <w:rPr>
          <w:rFonts w:ascii="Times New Roman" w:hAnsi="Times New Roman" w:cs="Times New Roman"/>
          <w:color w:val="000000"/>
          <w:sz w:val="28"/>
          <w:szCs w:val="28"/>
        </w:rPr>
        <w:t xml:space="preserve">более раннем или более позднем возрасте. Все дети, достигшие школьного возраста,  зачисляются в 1-й класс </w:t>
      </w:r>
      <w:r>
        <w:rPr>
          <w:rFonts w:ascii="Times New Roman" w:hAnsi="Times New Roman" w:cs="Times New Roman"/>
          <w:color w:val="000000"/>
          <w:sz w:val="28"/>
          <w:szCs w:val="28"/>
        </w:rPr>
        <w:t>гимназии</w:t>
      </w:r>
      <w:r w:rsidRPr="00E60E8D">
        <w:rPr>
          <w:rFonts w:ascii="Times New Roman" w:hAnsi="Times New Roman" w:cs="Times New Roman"/>
          <w:color w:val="000000"/>
          <w:sz w:val="28"/>
          <w:szCs w:val="28"/>
        </w:rPr>
        <w:t xml:space="preserve"> независимо от уровня их подготовки. </w:t>
      </w:r>
      <w:r w:rsidRPr="00E60E8D">
        <w:rPr>
          <w:rFonts w:ascii="Times New Roman" w:hAnsi="Times New Roman" w:cs="Times New Roman"/>
          <w:sz w:val="28"/>
          <w:szCs w:val="28"/>
        </w:rPr>
        <w:t xml:space="preserve">При приеме детей в 1 класс не допускается проведение испытаний (экзаменов, тестов, конкурсов), направленных на выявление уровня знаний ребенка по различным учебным дисциплинам и предметам. 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Прием заявлений в первый класс общеобразовательных учреждений для закрепленных лиц начинается 1 февраля и осуществляется до 30 июня.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 xml:space="preserve">Прием заявлений родителей (законных представителей) детей, не зарегистрированных на закрепленной территории, начинается с 1 июля текущего года до момента заполнения свободных мест, но не позднее 5 сентября текущего года. </w:t>
      </w:r>
    </w:p>
    <w:p w:rsidR="003B045A" w:rsidRPr="00BD20C4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Гимназия, закончив прием в первый класс всех детей, проживающих на закрепленной территории, при наличии свободных мест может осуществлять прием детей, не проживающих на закрепленной территории, ранее 1 июля.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color w:val="000000"/>
          <w:sz w:val="28"/>
          <w:szCs w:val="28"/>
        </w:rPr>
        <w:t>При приёме детей гимназия знакомит поступающего и (или) его родителей (законных представителей)   с уставом образовательного учреждения, лицензией на осуществление образовательной деятельности, со свидетельством о государственной 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B045A" w:rsidRPr="00E60E8D" w:rsidRDefault="003B045A" w:rsidP="00A400D0">
      <w:pPr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Родители имеют право выбирать  форму получения образования, но не могут настаивать  на реализации  каких - либо образовательных программ, услуг, форм получения образования, не включенных в устав гимназии.</w:t>
      </w:r>
    </w:p>
    <w:p w:rsidR="003B045A" w:rsidRPr="00E60E8D" w:rsidRDefault="003B045A" w:rsidP="00A400D0">
      <w:pPr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color w:val="000000"/>
          <w:sz w:val="28"/>
          <w:szCs w:val="28"/>
        </w:rPr>
        <w:t>Для зачисления в первый класс родители (законные представители) ребенка, являющегося гражданином Российской Федерации, при подаче заявления представляют в МБОУ «Гимназия № 28» оригиналы следующих документов:</w:t>
      </w:r>
    </w:p>
    <w:p w:rsidR="003B045A" w:rsidRPr="00E60E8D" w:rsidRDefault="003B045A" w:rsidP="00A400D0">
      <w:pPr>
        <w:pStyle w:val="ListParagraph"/>
        <w:numPr>
          <w:ilvl w:val="0"/>
          <w:numId w:val="8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color w:val="000000"/>
          <w:sz w:val="28"/>
          <w:szCs w:val="28"/>
        </w:rPr>
        <w:t xml:space="preserve">документ, удостоверяющий личность родителя (законного представителя);  </w:t>
      </w:r>
    </w:p>
    <w:p w:rsidR="003B045A" w:rsidRPr="00E60E8D" w:rsidRDefault="003B045A" w:rsidP="00A400D0">
      <w:pPr>
        <w:pStyle w:val="ListParagraph"/>
        <w:numPr>
          <w:ilvl w:val="0"/>
          <w:numId w:val="8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color w:val="000000"/>
          <w:sz w:val="28"/>
          <w:szCs w:val="28"/>
        </w:rPr>
        <w:t>свидетельство о рождении, паспорт гражданина Российской Федерации или иной документ, удостоверяющий личность ребенка, являющегося гражданином  Российской Федерации, и ксерокопию указанного документа;</w:t>
      </w:r>
    </w:p>
    <w:p w:rsidR="003B045A" w:rsidRPr="00E60E8D" w:rsidRDefault="003B045A" w:rsidP="00A400D0">
      <w:pPr>
        <w:pStyle w:val="ListParagraph"/>
        <w:numPr>
          <w:ilvl w:val="0"/>
          <w:numId w:val="8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(по месту пребывания) на закрепленной за общеобразовательным учреждением территории и ксерокопию указанного документа.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color w:val="000000"/>
          <w:sz w:val="28"/>
          <w:szCs w:val="28"/>
        </w:rPr>
        <w:t xml:space="preserve"> При подаче заявления родители (законные представители) ребенка, не являющегося гражданином Российской Федерации, представляют:</w:t>
      </w:r>
    </w:p>
    <w:p w:rsidR="003B045A" w:rsidRPr="00E60E8D" w:rsidRDefault="003B045A" w:rsidP="00A400D0">
      <w:pPr>
        <w:pStyle w:val="ListParagraph"/>
        <w:numPr>
          <w:ilvl w:val="0"/>
          <w:numId w:val="9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гражданства);</w:t>
      </w:r>
    </w:p>
    <w:p w:rsidR="003B045A" w:rsidRPr="00E60E8D" w:rsidRDefault="003B045A" w:rsidP="00A400D0">
      <w:pPr>
        <w:pStyle w:val="ListParagraph"/>
        <w:numPr>
          <w:ilvl w:val="0"/>
          <w:numId w:val="9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 xml:space="preserve">документы, подтверждающие </w:t>
      </w:r>
      <w:r w:rsidRPr="00E60E8D">
        <w:rPr>
          <w:rFonts w:ascii="Times New Roman" w:hAnsi="Times New Roman" w:cs="Times New Roman"/>
          <w:color w:val="000000"/>
          <w:sz w:val="28"/>
          <w:szCs w:val="28"/>
        </w:rPr>
        <w:t xml:space="preserve">законность пребывания (проживания) </w:t>
      </w:r>
      <w:r w:rsidRPr="00E60E8D">
        <w:rPr>
          <w:rFonts w:ascii="Times New Roman" w:hAnsi="Times New Roman" w:cs="Times New Roman"/>
          <w:sz w:val="28"/>
          <w:szCs w:val="28"/>
        </w:rPr>
        <w:t xml:space="preserve">ребенка, являющегося иностранным гражданином или лицом без гражданства, </w:t>
      </w:r>
      <w:r w:rsidRPr="00E60E8D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Федерации: виза и (или) миграционная карта, либо иные документы, предусмотренные федеральным законом или международным договором Российской Федерации.</w:t>
      </w:r>
      <w:r w:rsidRPr="00E60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B045A" w:rsidRPr="00A400D0" w:rsidRDefault="003B045A" w:rsidP="00A400D0">
      <w:pPr>
        <w:pStyle w:val="FORMATTEXT"/>
        <w:numPr>
          <w:ilvl w:val="0"/>
          <w:numId w:val="7"/>
        </w:numPr>
        <w:spacing w:line="360" w:lineRule="auto"/>
        <w:ind w:left="-567" w:right="566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00D0">
        <w:rPr>
          <w:rFonts w:ascii="Times New Roman" w:hAnsi="Times New Roman" w:cs="Times New Roman"/>
          <w:sz w:val="28"/>
          <w:szCs w:val="28"/>
        </w:rPr>
        <w:t xml:space="preserve">Гимназия в случае необходимости копирует представленные документы, заверяет копии, после чего оригиналы документов возвращает родителю (законному представителю) ребенка. 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 xml:space="preserve"> Иные документы, предъявляемые родителями (законными представителями) при подаче заявления:</w:t>
      </w:r>
    </w:p>
    <w:p w:rsidR="003B045A" w:rsidRPr="00E60E8D" w:rsidRDefault="003B045A" w:rsidP="00A400D0">
      <w:pPr>
        <w:pStyle w:val="ListParagraph"/>
        <w:numPr>
          <w:ilvl w:val="0"/>
          <w:numId w:val="10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личное дело, выданное учреждением, в котором ребенок ранее обучался (при приеме в первый класс в течение учебного года или во второй и последующие классы);</w:t>
      </w:r>
    </w:p>
    <w:p w:rsidR="003B045A" w:rsidRPr="00E60E8D" w:rsidRDefault="003B045A" w:rsidP="00A400D0">
      <w:pPr>
        <w:pStyle w:val="ListParagraph"/>
        <w:numPr>
          <w:ilvl w:val="0"/>
          <w:numId w:val="10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документ государственного образца об основном общем образовании (при приеме на ступень среднего общего образования).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E60E8D">
        <w:rPr>
          <w:rFonts w:ascii="Times New Roman" w:hAnsi="Times New Roman" w:cs="Times New Roman"/>
          <w:sz w:val="28"/>
          <w:szCs w:val="28"/>
        </w:rPr>
        <w:t xml:space="preserve"> может осуществлять прием заявления в форме электронного документа.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 xml:space="preserve"> По своему усмотрению родители (законные представители) ребенка представляют медицинское заключение о состоянии здоровья ребенка и иные документы. В случае непредставления медицинского заключения о состоянии здоровья ребенка руководитель общеобразовательного учреждения самостоятельно </w:t>
      </w:r>
      <w:r w:rsidRPr="00E60E8D">
        <w:rPr>
          <w:rFonts w:ascii="Times New Roman" w:hAnsi="Times New Roman" w:cs="Times New Roman"/>
          <w:color w:val="000001"/>
          <w:sz w:val="28"/>
          <w:szCs w:val="28"/>
        </w:rPr>
        <w:t>запрашивает указанное заключение в амбулаторно-поликлиническом учреждении по месту наблюдения ребенка.</w:t>
      </w:r>
    </w:p>
    <w:p w:rsidR="003B045A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>Лицо, признанное беженцем, и прибывшие с ним члены его семьи имеют право на устройство детей в МБОУ «Гимназия № 28» наравне с гражданами РФ. Прием детей из семей беженцев и вынужденных переселенцев принимаются в первый класс на основании записи детей в паспорте родителей (законных представителей) и их письменного заявления с указанием адреса фактического проживания .</w:t>
      </w:r>
    </w:p>
    <w:p w:rsidR="003B045A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 принимаются на обучение на основании рекомендаций психолого-медико-педагогической комиссии.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 xml:space="preserve"> Администрация МБОУ «Гимназия № 28» может отказать гражданам в приеме их детей в первый класс только по причине отсутствия свободных мест в гимназии. 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 xml:space="preserve">В случае отказа в приеме ребенка в </w:t>
      </w:r>
      <w:r>
        <w:rPr>
          <w:rFonts w:ascii="Times New Roman" w:hAnsi="Times New Roman" w:cs="Times New Roman"/>
          <w:sz w:val="28"/>
          <w:szCs w:val="28"/>
        </w:rPr>
        <w:t>гимназию</w:t>
      </w:r>
      <w:r w:rsidRPr="00E60E8D">
        <w:rPr>
          <w:rFonts w:ascii="Times New Roman" w:hAnsi="Times New Roman" w:cs="Times New Roman"/>
          <w:sz w:val="28"/>
          <w:szCs w:val="28"/>
        </w:rPr>
        <w:t xml:space="preserve"> родителю (законному представителю) выдается уведомление.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 xml:space="preserve"> Документы, представленные родителями, регистрируются в журнале  приема заявлений в первый класс. После регистрации заявления заявителю выдается документ, содержащий следующую информацию: входящий номер заявления о приеме в гимназию, перечень представленных документов и отметка об их получении, заверенная подписью секретаря и печатью гимназии, сведения о сроках уведомления о зачислении в первый класс.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>Зачисление детей оформляется приказом в течение 7 рабочих дней после приема документов.</w:t>
      </w:r>
    </w:p>
    <w:p w:rsidR="003B045A" w:rsidRPr="00E60E8D" w:rsidRDefault="003B045A" w:rsidP="00A400D0">
      <w:pPr>
        <w:pStyle w:val="ListParagraph"/>
        <w:numPr>
          <w:ilvl w:val="0"/>
          <w:numId w:val="7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8D">
        <w:rPr>
          <w:rFonts w:ascii="Times New Roman" w:hAnsi="Times New Roman" w:cs="Times New Roman"/>
          <w:sz w:val="28"/>
          <w:szCs w:val="28"/>
        </w:rPr>
        <w:t>При приеме граждан на свободные места соблюдаются требования действующего законодательства  о первоочередном приеме детей отдельных категорий:</w:t>
      </w:r>
    </w:p>
    <w:p w:rsidR="003B045A" w:rsidRPr="00E60E8D" w:rsidRDefault="003B045A" w:rsidP="00A400D0">
      <w:pPr>
        <w:pStyle w:val="ListParagraph"/>
        <w:numPr>
          <w:ilvl w:val="0"/>
          <w:numId w:val="11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детей военнослужащих (п. 6 ст. 19 Федерального закона № 76 ФЗ от 27.05.98.);</w:t>
      </w:r>
    </w:p>
    <w:p w:rsidR="003B045A" w:rsidRPr="00E60E8D" w:rsidRDefault="003B045A" w:rsidP="00A400D0">
      <w:pPr>
        <w:pStyle w:val="ListParagraph"/>
        <w:numPr>
          <w:ilvl w:val="0"/>
          <w:numId w:val="11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детей сотрудников полиции и сотрудников органов внутренних дел (п.6.Ст. 46, ст. 56 Федерального закона № 3 ФЗ от 07.02.11)</w:t>
      </w:r>
    </w:p>
    <w:p w:rsidR="003B045A" w:rsidRPr="00E60E8D" w:rsidRDefault="003B045A" w:rsidP="00A400D0">
      <w:pPr>
        <w:pStyle w:val="ListParagraph"/>
        <w:numPr>
          <w:ilvl w:val="0"/>
          <w:numId w:val="11"/>
        </w:numPr>
        <w:spacing w:after="0" w:line="360" w:lineRule="auto"/>
        <w:ind w:left="-567" w:right="566"/>
        <w:jc w:val="both"/>
        <w:rPr>
          <w:rFonts w:ascii="Times New Roman" w:hAnsi="Times New Roman" w:cs="Times New Roman"/>
          <w:sz w:val="28"/>
          <w:szCs w:val="28"/>
        </w:rPr>
      </w:pPr>
      <w:r w:rsidRPr="00E60E8D">
        <w:rPr>
          <w:rFonts w:ascii="Times New Roman" w:hAnsi="Times New Roman" w:cs="Times New Roman"/>
          <w:sz w:val="28"/>
          <w:szCs w:val="28"/>
        </w:rPr>
        <w:t>Согласно п.1 ст.52 Закона РФ и п.1 ст. 47 Закона РТ « Об образовании» родители (законные представители) имеют право обжаловать в органах государственной власти  и суде  действия администрации гимназии № 28, связанные с организацией приема в 1 класс.</w:t>
      </w:r>
    </w:p>
    <w:p w:rsidR="003B045A" w:rsidRPr="00E60E8D" w:rsidRDefault="003B045A" w:rsidP="00A400D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045A" w:rsidRDefault="003B045A" w:rsidP="00A400D0">
      <w:pPr>
        <w:spacing w:after="0" w:line="360" w:lineRule="auto"/>
        <w:jc w:val="both"/>
        <w:rPr>
          <w:color w:val="000000"/>
        </w:rPr>
      </w:pPr>
    </w:p>
    <w:p w:rsidR="003B045A" w:rsidRDefault="003B045A" w:rsidP="00A400D0">
      <w:pPr>
        <w:spacing w:after="0" w:line="360" w:lineRule="auto"/>
        <w:jc w:val="both"/>
        <w:rPr>
          <w:color w:val="000000"/>
        </w:rPr>
      </w:pPr>
    </w:p>
    <w:p w:rsidR="003B045A" w:rsidRDefault="003B045A" w:rsidP="00A400D0">
      <w:pPr>
        <w:spacing w:after="0" w:line="360" w:lineRule="auto"/>
      </w:pPr>
    </w:p>
    <w:p w:rsidR="003B045A" w:rsidRDefault="003B045A" w:rsidP="00A400D0">
      <w:pPr>
        <w:spacing w:after="0" w:line="360" w:lineRule="auto"/>
      </w:pPr>
    </w:p>
    <w:sectPr w:rsidR="003B045A" w:rsidSect="00CB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A0D"/>
    <w:multiLevelType w:val="multilevel"/>
    <w:tmpl w:val="5032E1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A92793B"/>
    <w:multiLevelType w:val="hybridMultilevel"/>
    <w:tmpl w:val="616A9B04"/>
    <w:lvl w:ilvl="0" w:tplc="1A48A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B33A7"/>
    <w:multiLevelType w:val="hybridMultilevel"/>
    <w:tmpl w:val="E36064A6"/>
    <w:lvl w:ilvl="0" w:tplc="0419000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1" w:hanging="360"/>
      </w:pPr>
      <w:rPr>
        <w:rFonts w:ascii="Wingdings" w:hAnsi="Wingdings" w:cs="Wingdings" w:hint="default"/>
      </w:rPr>
    </w:lvl>
  </w:abstractNum>
  <w:abstractNum w:abstractNumId="3">
    <w:nsid w:val="3963390F"/>
    <w:multiLevelType w:val="hybridMultilevel"/>
    <w:tmpl w:val="EDDCC3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4F856775"/>
    <w:multiLevelType w:val="hybridMultilevel"/>
    <w:tmpl w:val="A490C17A"/>
    <w:lvl w:ilvl="0" w:tplc="1A48A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B0160A">
      <w:numFmt w:val="none"/>
      <w:lvlText w:val=""/>
      <w:lvlJc w:val="left"/>
      <w:pPr>
        <w:tabs>
          <w:tab w:val="num" w:pos="360"/>
        </w:tabs>
      </w:pPr>
    </w:lvl>
    <w:lvl w:ilvl="2" w:tplc="F4F63E20">
      <w:numFmt w:val="none"/>
      <w:lvlText w:val=""/>
      <w:lvlJc w:val="left"/>
      <w:pPr>
        <w:tabs>
          <w:tab w:val="num" w:pos="360"/>
        </w:tabs>
      </w:pPr>
    </w:lvl>
    <w:lvl w:ilvl="3" w:tplc="ADFC3BE4">
      <w:numFmt w:val="none"/>
      <w:lvlText w:val=""/>
      <w:lvlJc w:val="left"/>
      <w:pPr>
        <w:tabs>
          <w:tab w:val="num" w:pos="360"/>
        </w:tabs>
      </w:pPr>
    </w:lvl>
    <w:lvl w:ilvl="4" w:tplc="20327E68">
      <w:numFmt w:val="none"/>
      <w:lvlText w:val=""/>
      <w:lvlJc w:val="left"/>
      <w:pPr>
        <w:tabs>
          <w:tab w:val="num" w:pos="360"/>
        </w:tabs>
      </w:pPr>
    </w:lvl>
    <w:lvl w:ilvl="5" w:tplc="BB3A25E2">
      <w:numFmt w:val="none"/>
      <w:lvlText w:val=""/>
      <w:lvlJc w:val="left"/>
      <w:pPr>
        <w:tabs>
          <w:tab w:val="num" w:pos="360"/>
        </w:tabs>
      </w:pPr>
    </w:lvl>
    <w:lvl w:ilvl="6" w:tplc="A03EDDF0">
      <w:numFmt w:val="none"/>
      <w:lvlText w:val=""/>
      <w:lvlJc w:val="left"/>
      <w:pPr>
        <w:tabs>
          <w:tab w:val="num" w:pos="360"/>
        </w:tabs>
      </w:pPr>
    </w:lvl>
    <w:lvl w:ilvl="7" w:tplc="016E4856">
      <w:numFmt w:val="none"/>
      <w:lvlText w:val=""/>
      <w:lvlJc w:val="left"/>
      <w:pPr>
        <w:tabs>
          <w:tab w:val="num" w:pos="360"/>
        </w:tabs>
      </w:pPr>
    </w:lvl>
    <w:lvl w:ilvl="8" w:tplc="5C0CCD9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AFC1E76"/>
    <w:multiLevelType w:val="hybridMultilevel"/>
    <w:tmpl w:val="353ED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6BB83359"/>
    <w:multiLevelType w:val="hybridMultilevel"/>
    <w:tmpl w:val="DCD0CBB2"/>
    <w:lvl w:ilvl="0" w:tplc="8C7AC276">
      <w:start w:val="5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7">
    <w:nsid w:val="6D0B1FD8"/>
    <w:multiLevelType w:val="hybridMultilevel"/>
    <w:tmpl w:val="189A1D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71767FB3"/>
    <w:multiLevelType w:val="hybridMultilevel"/>
    <w:tmpl w:val="88C2E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475663"/>
    <w:multiLevelType w:val="hybridMultilevel"/>
    <w:tmpl w:val="B1B62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72F8"/>
    <w:rsid w:val="00005C2C"/>
    <w:rsid w:val="000D26D5"/>
    <w:rsid w:val="00175E5E"/>
    <w:rsid w:val="001A26A4"/>
    <w:rsid w:val="00281C91"/>
    <w:rsid w:val="00360FD3"/>
    <w:rsid w:val="00394822"/>
    <w:rsid w:val="003B045A"/>
    <w:rsid w:val="003D6726"/>
    <w:rsid w:val="00511D5B"/>
    <w:rsid w:val="00530CE7"/>
    <w:rsid w:val="00535669"/>
    <w:rsid w:val="00600AA4"/>
    <w:rsid w:val="006C2F82"/>
    <w:rsid w:val="006F139E"/>
    <w:rsid w:val="00723863"/>
    <w:rsid w:val="00735E77"/>
    <w:rsid w:val="0074514B"/>
    <w:rsid w:val="00746936"/>
    <w:rsid w:val="007A4EF7"/>
    <w:rsid w:val="007C7FD9"/>
    <w:rsid w:val="0096509D"/>
    <w:rsid w:val="00A400D0"/>
    <w:rsid w:val="00A61926"/>
    <w:rsid w:val="00A86748"/>
    <w:rsid w:val="00AD72F8"/>
    <w:rsid w:val="00AE75D8"/>
    <w:rsid w:val="00BA5511"/>
    <w:rsid w:val="00BD20C4"/>
    <w:rsid w:val="00C64467"/>
    <w:rsid w:val="00CB569C"/>
    <w:rsid w:val="00D7552C"/>
    <w:rsid w:val="00DA1109"/>
    <w:rsid w:val="00DD4270"/>
    <w:rsid w:val="00E60E8D"/>
    <w:rsid w:val="00E84AEA"/>
    <w:rsid w:val="00EC21B9"/>
    <w:rsid w:val="00F14C63"/>
    <w:rsid w:val="00F667FD"/>
    <w:rsid w:val="00F9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69C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link w:val="Heading3Char"/>
    <w:uiPriority w:val="99"/>
    <w:qFormat/>
    <w:rsid w:val="00AD72F8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D72F8"/>
    <w:rPr>
      <w:rFonts w:ascii="Times New Roman" w:hAnsi="Times New Roman" w:cs="Times New Roman"/>
      <w:b/>
      <w:bCs/>
      <w:sz w:val="27"/>
      <w:szCs w:val="27"/>
    </w:rPr>
  </w:style>
  <w:style w:type="paragraph" w:customStyle="1" w:styleId="style1">
    <w:name w:val="style1"/>
    <w:basedOn w:val="Normal"/>
    <w:uiPriority w:val="99"/>
    <w:rsid w:val="00AD72F8"/>
    <w:pPr>
      <w:spacing w:before="100" w:beforeAutospacing="1" w:after="100" w:afterAutospacing="1" w:line="240" w:lineRule="auto"/>
    </w:pPr>
    <w:rPr>
      <w:b/>
      <w:bCs/>
      <w:color w:val="AA0000"/>
      <w:sz w:val="24"/>
      <w:szCs w:val="24"/>
    </w:rPr>
  </w:style>
  <w:style w:type="paragraph" w:customStyle="1" w:styleId="FORMATTEXT">
    <w:name w:val=".FORMATTEXT"/>
    <w:uiPriority w:val="99"/>
    <w:rsid w:val="00AD72F8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table" w:styleId="TableGrid">
    <w:name w:val="Table Grid"/>
    <w:basedOn w:val="TableNormal"/>
    <w:uiPriority w:val="99"/>
    <w:rsid w:val="00AD72F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AD72F8"/>
    <w:rPr>
      <w:i/>
      <w:iCs/>
    </w:rPr>
  </w:style>
  <w:style w:type="paragraph" w:styleId="ListParagraph">
    <w:name w:val="List Paragraph"/>
    <w:basedOn w:val="Normal"/>
    <w:uiPriority w:val="99"/>
    <w:qFormat/>
    <w:rsid w:val="00530CE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1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1016</Words>
  <Characters>5796</Characters>
  <Application>Microsoft Office Outlook</Application>
  <DocSecurity>0</DocSecurity>
  <Lines>0</Lines>
  <Paragraphs>0</Paragraphs>
  <ScaleCrop>false</ScaleCrop>
  <Company>Гимназия №28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«УТВЕРЖДАЮ»:</dc:title>
  <dc:subject/>
  <dc:creator>Расмия</dc:creator>
  <cp:keywords/>
  <dc:description/>
  <cp:lastModifiedBy>завуч</cp:lastModifiedBy>
  <cp:revision>6</cp:revision>
  <cp:lastPrinted>2015-10-10T13:59:00Z</cp:lastPrinted>
  <dcterms:created xsi:type="dcterms:W3CDTF">2015-10-10T13:21:00Z</dcterms:created>
  <dcterms:modified xsi:type="dcterms:W3CDTF">2015-10-10T15:34:00Z</dcterms:modified>
</cp:coreProperties>
</file>